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73" w:rsidRPr="00017E4A" w:rsidRDefault="00E04A73" w:rsidP="00862781">
      <w:pPr>
        <w:jc w:val="center"/>
        <w:rPr>
          <w:b/>
          <w:i/>
          <w:sz w:val="40"/>
          <w:szCs w:val="40"/>
          <w:u w:val="single"/>
        </w:rPr>
      </w:pPr>
      <w:r>
        <w:rPr>
          <w:i/>
          <w:sz w:val="40"/>
          <w:szCs w:val="40"/>
          <w:u w:val="single"/>
        </w:rPr>
        <w:t>Памятка для родителей</w:t>
      </w:r>
    </w:p>
    <w:p w:rsidR="00E04A73" w:rsidRPr="00035607" w:rsidRDefault="00E04A73" w:rsidP="0003560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«Учите рисовать в нетрадиционной технике» </w:t>
      </w:r>
      <w:bookmarkStart w:id="0" w:name="_GoBack"/>
      <w:bookmarkEnd w:id="0"/>
    </w:p>
    <w:p w:rsidR="00E04A73" w:rsidRDefault="00E04A73" w:rsidP="00035607">
      <w:pPr>
        <w:rPr>
          <w:sz w:val="32"/>
          <w:szCs w:val="32"/>
        </w:rPr>
      </w:pPr>
      <w:r>
        <w:rPr>
          <w:sz w:val="32"/>
          <w:szCs w:val="32"/>
        </w:rPr>
        <w:t xml:space="preserve">Развитию детского изобразительного творчества способствует использование приёмов нетрадиционного рисования. Вот </w:t>
      </w:r>
      <w:r w:rsidRPr="00A05EA0">
        <w:rPr>
          <w:b/>
          <w:sz w:val="32"/>
          <w:szCs w:val="32"/>
        </w:rPr>
        <w:t>некоторые из них</w:t>
      </w:r>
      <w:r>
        <w:rPr>
          <w:sz w:val="32"/>
          <w:szCs w:val="32"/>
        </w:rPr>
        <w:t>:</w:t>
      </w:r>
    </w:p>
    <w:p w:rsidR="00E04A73" w:rsidRDefault="00E04A73" w:rsidP="00862781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i/>
          <w:sz w:val="32"/>
          <w:szCs w:val="32"/>
        </w:rPr>
        <w:t>«</w:t>
      </w:r>
      <w:r w:rsidRPr="00B93830">
        <w:rPr>
          <w:b/>
          <w:i/>
          <w:sz w:val="32"/>
          <w:szCs w:val="32"/>
        </w:rPr>
        <w:t>Пальцевая живопись»</w:t>
      </w:r>
      <w:r>
        <w:rPr>
          <w:b/>
          <w:i/>
          <w:sz w:val="32"/>
          <w:szCs w:val="32"/>
        </w:rPr>
        <w:t xml:space="preserve"> </w:t>
      </w:r>
      <w:r>
        <w:rPr>
          <w:sz w:val="32"/>
          <w:szCs w:val="32"/>
        </w:rPr>
        <w:t>- краска наносится  пальцами, ребёнок опускает пальчик в гуашь и наносит точки,  пятнышки на бумагу. После  работы  пальчики вытираются салфеткой, затем гуашь легко смывается.</w:t>
      </w:r>
    </w:p>
    <w:p w:rsidR="00E04A73" w:rsidRDefault="00E04A73" w:rsidP="00862781">
      <w:pPr>
        <w:numPr>
          <w:ilvl w:val="0"/>
          <w:numId w:val="1"/>
        </w:numPr>
        <w:jc w:val="both"/>
        <w:rPr>
          <w:sz w:val="32"/>
          <w:szCs w:val="32"/>
        </w:rPr>
      </w:pPr>
      <w:r w:rsidRPr="00A05EA0">
        <w:rPr>
          <w:b/>
          <w:i/>
          <w:sz w:val="32"/>
          <w:szCs w:val="32"/>
        </w:rPr>
        <w:t>«</w:t>
      </w:r>
      <w:r>
        <w:rPr>
          <w:b/>
          <w:i/>
          <w:sz w:val="32"/>
          <w:szCs w:val="32"/>
        </w:rPr>
        <w:t>Р</w:t>
      </w:r>
      <w:r w:rsidRPr="00A05EA0">
        <w:rPr>
          <w:b/>
          <w:i/>
          <w:sz w:val="32"/>
          <w:szCs w:val="32"/>
        </w:rPr>
        <w:t>исование ладошкой»</w:t>
      </w:r>
      <w:r>
        <w:rPr>
          <w:i/>
          <w:sz w:val="32"/>
          <w:szCs w:val="32"/>
        </w:rPr>
        <w:t xml:space="preserve"> </w:t>
      </w:r>
      <w:r w:rsidRPr="00A05EA0">
        <w:rPr>
          <w:sz w:val="32"/>
          <w:szCs w:val="32"/>
        </w:rPr>
        <w:t>-</w:t>
      </w:r>
      <w:r>
        <w:rPr>
          <w:sz w:val="32"/>
          <w:szCs w:val="32"/>
        </w:rPr>
        <w:t xml:space="preserve"> ребёнок опускает  свою ладошку в плоскую розетку с гуашью и делает отпечаток на бумаге. Рисуют и правой и левой руками, окрашенными разными цветами. После работы  руки вытираются салфеткой и смываются.</w:t>
      </w:r>
    </w:p>
    <w:p w:rsidR="00E04A73" w:rsidRDefault="00E04A73" w:rsidP="00862781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«Оттиск печатками» - </w:t>
      </w:r>
      <w:r>
        <w:rPr>
          <w:sz w:val="32"/>
          <w:szCs w:val="32"/>
        </w:rPr>
        <w:t>Для этого изображение вырезается из картофеля, ластика, плотного поролона, либо используются пробки разного диаметра, листочки растений. Ребёнок прижимает печатку к штемпельной подушке с краской и наносит оттиск на бумагу.</w:t>
      </w:r>
    </w:p>
    <w:p w:rsidR="00E04A73" w:rsidRDefault="00E04A73" w:rsidP="00862781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«Рисование методом тычка» - </w:t>
      </w:r>
      <w:r>
        <w:rPr>
          <w:sz w:val="32"/>
          <w:szCs w:val="32"/>
        </w:rPr>
        <w:t>ребёнок опускает в гуашь кисть и ударяет ею по бумаге, держа вертикально. При работе кисть в воду не опускается. Таким образом заполняется весь контур или шаблон. Получается имитация фактурности пушистой или колючей поверхности.</w:t>
      </w:r>
    </w:p>
    <w:p w:rsidR="00E04A73" w:rsidRDefault="00E04A73" w:rsidP="00862781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«Оттиск мятой бумагой» - </w:t>
      </w:r>
      <w:r>
        <w:rPr>
          <w:sz w:val="32"/>
          <w:szCs w:val="32"/>
        </w:rPr>
        <w:t>ребёнок  прижимает мятую бумагу к штемпельной подушке с краской и наносит оттиск на бумагу. Чтобы получить другой цвет, меняются и розетка  и смятая бумага.</w:t>
      </w:r>
      <w:r w:rsidRPr="00191F1F">
        <w:rPr>
          <w:sz w:val="32"/>
          <w:szCs w:val="32"/>
        </w:rPr>
        <w:t xml:space="preserve"> </w:t>
      </w:r>
      <w:r>
        <w:rPr>
          <w:sz w:val="32"/>
          <w:szCs w:val="32"/>
        </w:rPr>
        <w:t>Получается имитация фактурности пушистой или колючей поверхности.</w:t>
      </w:r>
    </w:p>
    <w:p w:rsidR="00E04A73" w:rsidRPr="009860CF" w:rsidRDefault="00E04A73" w:rsidP="00862781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«Рисование ватными палочками» -</w:t>
      </w:r>
      <w:r>
        <w:rPr>
          <w:sz w:val="32"/>
          <w:szCs w:val="32"/>
        </w:rPr>
        <w:t xml:space="preserve"> карандашом нанесите рисунок на бумагу. Ребёнок опускает ватную палочку в гуашь и наносит точки, пятнышки. Сначала можно нарисовать по контуру, а затем заполнить весь рисунок точками.  Для каждой новой краски  берите  новую палочку.</w:t>
      </w:r>
    </w:p>
    <w:p w:rsidR="00E04A73" w:rsidRPr="00D15D47" w:rsidRDefault="00E04A73" w:rsidP="00D15D47">
      <w:pPr>
        <w:jc w:val="center"/>
        <w:rPr>
          <w:b/>
          <w:i/>
          <w:sz w:val="36"/>
          <w:szCs w:val="36"/>
          <w:u w:val="single"/>
        </w:rPr>
      </w:pPr>
      <w:r w:rsidRPr="00532298">
        <w:rPr>
          <w:b/>
          <w:i/>
          <w:sz w:val="36"/>
          <w:szCs w:val="36"/>
          <w:u w:val="single"/>
        </w:rPr>
        <w:t xml:space="preserve">Умение пользоваться нетрадиционными техниками позволит детям получить удовольствие от работы. Пусть творчество доставит радость вам и вашим детям.  Успехов! </w:t>
      </w:r>
    </w:p>
    <w:sectPr w:rsidR="00E04A73" w:rsidRPr="00D15D47" w:rsidSect="008A0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95C04"/>
    <w:multiLevelType w:val="hybridMultilevel"/>
    <w:tmpl w:val="BC6C1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2781"/>
    <w:rsid w:val="00017E4A"/>
    <w:rsid w:val="00035607"/>
    <w:rsid w:val="00191F1F"/>
    <w:rsid w:val="003D61A6"/>
    <w:rsid w:val="00532298"/>
    <w:rsid w:val="006E67E4"/>
    <w:rsid w:val="00862781"/>
    <w:rsid w:val="008A0172"/>
    <w:rsid w:val="009860CF"/>
    <w:rsid w:val="00A05EA0"/>
    <w:rsid w:val="00B93830"/>
    <w:rsid w:val="00D15D47"/>
    <w:rsid w:val="00E0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78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266</Words>
  <Characters>1522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Customer</cp:lastModifiedBy>
  <cp:revision>3</cp:revision>
  <dcterms:created xsi:type="dcterms:W3CDTF">2014-06-09T18:41:00Z</dcterms:created>
  <dcterms:modified xsi:type="dcterms:W3CDTF">2014-06-11T10:49:00Z</dcterms:modified>
</cp:coreProperties>
</file>